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896" w:rsidRDefault="00EF5896" w:rsidP="00A74A77">
      <w:pPr>
        <w:rPr>
          <w:color w:val="C45911"/>
          <w:sz w:val="24"/>
          <w:szCs w:val="24"/>
          <w:lang w:eastAsia="fr-FR"/>
        </w:rPr>
      </w:pPr>
      <w:r>
        <w:rPr>
          <w:color w:val="C45911"/>
          <w:sz w:val="24"/>
          <w:szCs w:val="24"/>
          <w:lang w:eastAsia="fr-FR"/>
        </w:rPr>
        <w:t>3</w:t>
      </w:r>
      <w:r>
        <w:rPr>
          <w:color w:val="C45911"/>
          <w:sz w:val="24"/>
          <w:szCs w:val="24"/>
          <w:lang w:eastAsia="fr-FR"/>
        </w:rPr>
        <w:br/>
      </w:r>
      <w:r w:rsidRPr="005A4238">
        <w:rPr>
          <w:noProof/>
          <w:color w:val="C45911"/>
          <w:sz w:val="24"/>
          <w:szCs w:val="24"/>
          <w:lang w:eastAsia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3" o:spid="_x0000_i1025" type="#_x0000_t75" alt="CLUB_VOSGIEN" style="width:61.5pt;height:81pt;visibility:visible">
            <v:imagedata r:id="rId5" r:href="rId6"/>
          </v:shape>
        </w:pict>
      </w:r>
      <w:r>
        <w:rPr>
          <w:color w:val="C45911"/>
          <w:sz w:val="24"/>
          <w:szCs w:val="24"/>
          <w:lang w:eastAsia="fr-FR"/>
        </w:rPr>
        <w:t>    </w:t>
      </w:r>
      <w:r w:rsidRPr="0041694D">
        <w:rPr>
          <w:noProof/>
          <w:lang w:eastAsia="fr-FR"/>
        </w:rPr>
        <w:pict>
          <v:shape id="Image 2" o:spid="_x0000_i1026" type="#_x0000_t75" alt="/Users/directrice/Library/Containers/com.microsoft.Outlook/Data/Library/Caches/Signatures/signature_1872068347" style="width:61.5pt;height:78.75pt;visibility:visible">
            <v:imagedata r:id="rId7" r:href="rId8"/>
          </v:shape>
        </w:pict>
      </w:r>
      <w:r>
        <w:rPr>
          <w:color w:val="C45911"/>
          <w:sz w:val="24"/>
          <w:szCs w:val="24"/>
          <w:lang w:eastAsia="fr-FR"/>
        </w:rPr>
        <w:t>   </w:t>
      </w:r>
      <w:r w:rsidRPr="0041694D">
        <w:rPr>
          <w:noProof/>
          <w:lang w:eastAsia="fr-FR"/>
        </w:rPr>
        <w:pict>
          <v:shape id="Image 1" o:spid="_x0000_i1027" type="#_x0000_t75" alt="/Users/directrice/Library/Containers/com.microsoft.Outlook/Data/Library/Caches/Signatures/signature_892313993" style="width:105pt;height:79.5pt;visibility:visible">
            <v:imagedata r:id="rId9" r:href="rId10"/>
          </v:shape>
        </w:pict>
      </w:r>
    </w:p>
    <w:p w:rsidR="00EF5896" w:rsidRDefault="00EF5896" w:rsidP="00A74A77">
      <w:pPr>
        <w:rPr>
          <w:color w:val="C45911"/>
          <w:sz w:val="24"/>
          <w:szCs w:val="24"/>
          <w:lang w:eastAsia="fr-FR"/>
        </w:rPr>
      </w:pPr>
    </w:p>
    <w:p w:rsidR="00EF5896" w:rsidRDefault="00EF5896" w:rsidP="00A74A77">
      <w:pPr>
        <w:rPr>
          <w:color w:val="C45911"/>
          <w:sz w:val="24"/>
          <w:szCs w:val="24"/>
          <w:lang w:eastAsia="fr-FR"/>
        </w:rPr>
      </w:pPr>
    </w:p>
    <w:p w:rsidR="00EF5896" w:rsidRDefault="00EF5896" w:rsidP="00A74A77">
      <w:pPr>
        <w:rPr>
          <w:color w:val="C45911"/>
          <w:sz w:val="24"/>
          <w:szCs w:val="24"/>
          <w:lang w:eastAsia="fr-FR"/>
        </w:rPr>
      </w:pPr>
    </w:p>
    <w:p w:rsidR="00EF5896" w:rsidRDefault="00EF5896" w:rsidP="00A74A77">
      <w:pPr>
        <w:rPr>
          <w:color w:val="C45911"/>
          <w:sz w:val="24"/>
          <w:szCs w:val="24"/>
          <w:lang w:eastAsia="fr-FR"/>
        </w:rPr>
      </w:pPr>
    </w:p>
    <w:p w:rsidR="00EF5896" w:rsidRDefault="00EF5896" w:rsidP="00A74A77">
      <w:pPr>
        <w:rPr>
          <w:lang w:eastAsia="fr-FR"/>
        </w:rPr>
      </w:pPr>
    </w:p>
    <w:p w:rsidR="00EF5896" w:rsidRPr="000D390A" w:rsidRDefault="00EF5896" w:rsidP="000D390A">
      <w:pPr>
        <w:jc w:val="center"/>
        <w:rPr>
          <w:b/>
          <w:sz w:val="28"/>
          <w:szCs w:val="28"/>
          <w:u w:val="single"/>
        </w:rPr>
      </w:pPr>
    </w:p>
    <w:p w:rsidR="00EF5896" w:rsidRDefault="00EF5896" w:rsidP="000D390A">
      <w:pPr>
        <w:jc w:val="center"/>
        <w:rPr>
          <w:b/>
          <w:sz w:val="28"/>
          <w:szCs w:val="28"/>
          <w:u w:val="single"/>
        </w:rPr>
      </w:pPr>
      <w:r w:rsidRPr="000D390A">
        <w:rPr>
          <w:b/>
          <w:sz w:val="28"/>
          <w:szCs w:val="28"/>
          <w:u w:val="single"/>
        </w:rPr>
        <w:t xml:space="preserve">ORDRE DU JOUR </w:t>
      </w:r>
    </w:p>
    <w:p w:rsidR="00EF5896" w:rsidRDefault="00EF5896" w:rsidP="000D390A">
      <w:pPr>
        <w:jc w:val="center"/>
        <w:rPr>
          <w:b/>
          <w:sz w:val="28"/>
          <w:szCs w:val="28"/>
          <w:u w:val="single"/>
        </w:rPr>
      </w:pPr>
    </w:p>
    <w:p w:rsidR="00EF5896" w:rsidRDefault="00EF5896" w:rsidP="000D390A">
      <w:pPr>
        <w:jc w:val="center"/>
        <w:rPr>
          <w:b/>
          <w:sz w:val="28"/>
          <w:szCs w:val="28"/>
          <w:u w:val="single"/>
        </w:rPr>
      </w:pPr>
      <w:r w:rsidRPr="000D390A">
        <w:rPr>
          <w:b/>
          <w:sz w:val="28"/>
          <w:szCs w:val="28"/>
          <w:u w:val="single"/>
        </w:rPr>
        <w:t>DE L’ASSEMBLEE</w:t>
      </w:r>
      <w:r>
        <w:rPr>
          <w:b/>
          <w:sz w:val="28"/>
          <w:szCs w:val="28"/>
          <w:u w:val="single"/>
        </w:rPr>
        <w:t xml:space="preserve"> GENERALE EXTRAORDINAIRE DU 04 MARS 2020</w:t>
      </w:r>
    </w:p>
    <w:p w:rsidR="00EF5896" w:rsidRDefault="00EF5896" w:rsidP="000D390A">
      <w:pPr>
        <w:jc w:val="center"/>
        <w:rPr>
          <w:b/>
          <w:sz w:val="28"/>
          <w:szCs w:val="28"/>
          <w:u w:val="single"/>
        </w:rPr>
      </w:pPr>
    </w:p>
    <w:p w:rsidR="00EF5896" w:rsidRDefault="00EF5896" w:rsidP="000D390A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 MOLSHEIM A L’HO</w:t>
      </w:r>
      <w:bookmarkStart w:id="0" w:name="_GoBack"/>
      <w:bookmarkEnd w:id="0"/>
      <w:r>
        <w:rPr>
          <w:b/>
          <w:sz w:val="28"/>
          <w:szCs w:val="28"/>
          <w:u w:val="single"/>
        </w:rPr>
        <w:t xml:space="preserve">TEL DE LA MONNAIE « SALLE MANDERSCHEIDT » A 20 HEURES </w:t>
      </w:r>
    </w:p>
    <w:p w:rsidR="00EF5896" w:rsidRDefault="00EF5896" w:rsidP="000D390A">
      <w:pPr>
        <w:jc w:val="center"/>
        <w:rPr>
          <w:b/>
          <w:sz w:val="28"/>
          <w:szCs w:val="28"/>
          <w:u w:val="single"/>
        </w:rPr>
      </w:pPr>
    </w:p>
    <w:p w:rsidR="00EF5896" w:rsidRDefault="00EF5896" w:rsidP="000D390A">
      <w:pPr>
        <w:jc w:val="center"/>
        <w:rPr>
          <w:b/>
          <w:sz w:val="28"/>
          <w:szCs w:val="28"/>
          <w:u w:val="single"/>
        </w:rPr>
      </w:pPr>
    </w:p>
    <w:p w:rsidR="00EF5896" w:rsidRDefault="00EF5896" w:rsidP="000D390A">
      <w:pPr>
        <w:jc w:val="center"/>
        <w:rPr>
          <w:b/>
          <w:sz w:val="28"/>
          <w:szCs w:val="28"/>
          <w:u w:val="single"/>
        </w:rPr>
      </w:pPr>
    </w:p>
    <w:p w:rsidR="00EF5896" w:rsidRDefault="00EF5896" w:rsidP="000D390A">
      <w:pPr>
        <w:jc w:val="center"/>
        <w:rPr>
          <w:b/>
          <w:sz w:val="28"/>
          <w:szCs w:val="28"/>
          <w:u w:val="single"/>
        </w:rPr>
      </w:pPr>
    </w:p>
    <w:p w:rsidR="00EF5896" w:rsidRDefault="00EF5896" w:rsidP="000D390A">
      <w:pPr>
        <w:jc w:val="center"/>
        <w:rPr>
          <w:b/>
          <w:sz w:val="28"/>
          <w:szCs w:val="28"/>
          <w:u w:val="single"/>
        </w:rPr>
      </w:pPr>
    </w:p>
    <w:p w:rsidR="00EF5896" w:rsidRDefault="00EF5896" w:rsidP="000D390A">
      <w:pPr>
        <w:jc w:val="center"/>
        <w:rPr>
          <w:b/>
          <w:sz w:val="28"/>
          <w:szCs w:val="28"/>
          <w:u w:val="single"/>
        </w:rPr>
      </w:pPr>
    </w:p>
    <w:p w:rsidR="00EF5896" w:rsidRDefault="00EF5896" w:rsidP="00462961">
      <w:pPr>
        <w:ind w:left="-284"/>
        <w:jc w:val="center"/>
        <w:rPr>
          <w:b/>
          <w:sz w:val="28"/>
          <w:szCs w:val="28"/>
          <w:u w:val="single"/>
        </w:rPr>
      </w:pPr>
    </w:p>
    <w:p w:rsidR="00EF5896" w:rsidRPr="0081591A" w:rsidRDefault="00EF5896" w:rsidP="0081591A">
      <w:pPr>
        <w:pStyle w:val="ListParagraph"/>
        <w:numPr>
          <w:ilvl w:val="0"/>
          <w:numId w:val="9"/>
        </w:numPr>
        <w:rPr>
          <w:sz w:val="28"/>
          <w:szCs w:val="28"/>
        </w:rPr>
      </w:pPr>
      <w:r w:rsidRPr="0081591A">
        <w:rPr>
          <w:sz w:val="28"/>
          <w:szCs w:val="28"/>
        </w:rPr>
        <w:t>Accueil et ouverture de l’Assemblée Générale extraordinaire par le Président</w:t>
      </w:r>
    </w:p>
    <w:p w:rsidR="00EF5896" w:rsidRPr="0081591A" w:rsidRDefault="00EF5896" w:rsidP="0081591A">
      <w:pPr>
        <w:ind w:left="142"/>
        <w:rPr>
          <w:sz w:val="28"/>
          <w:szCs w:val="28"/>
        </w:rPr>
      </w:pPr>
    </w:p>
    <w:p w:rsidR="00EF5896" w:rsidRPr="00A74265" w:rsidRDefault="00EF5896" w:rsidP="00A74265">
      <w:pPr>
        <w:ind w:left="142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ab/>
        <w:t>Présentation des modifications des statuts du Club Vosgien Molsheim/Mutzig</w:t>
      </w:r>
    </w:p>
    <w:p w:rsidR="00EF5896" w:rsidRPr="00A74265" w:rsidRDefault="00EF5896" w:rsidP="00A74265">
      <w:pPr>
        <w:ind w:left="142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</w:p>
    <w:p w:rsidR="00EF5896" w:rsidRDefault="00EF5896" w:rsidP="0081591A">
      <w:pPr>
        <w:ind w:left="142"/>
        <w:rPr>
          <w:sz w:val="28"/>
          <w:szCs w:val="28"/>
        </w:rPr>
      </w:pPr>
      <w:r>
        <w:rPr>
          <w:sz w:val="28"/>
          <w:szCs w:val="28"/>
        </w:rPr>
        <w:t>3.</w:t>
      </w:r>
      <w:r>
        <w:rPr>
          <w:sz w:val="28"/>
          <w:szCs w:val="28"/>
        </w:rPr>
        <w:tab/>
        <w:t>Approbation par l’Assemblée Générale des statuts modifiés</w:t>
      </w:r>
    </w:p>
    <w:p w:rsidR="00EF5896" w:rsidRPr="00847BB3" w:rsidRDefault="00EF5896" w:rsidP="0081591A">
      <w:pPr>
        <w:ind w:left="142"/>
        <w:rPr>
          <w:sz w:val="28"/>
          <w:szCs w:val="28"/>
        </w:rPr>
      </w:pPr>
    </w:p>
    <w:sectPr w:rsidR="00EF5896" w:rsidRPr="00847BB3" w:rsidSect="0081591A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83F76"/>
    <w:multiLevelType w:val="hybridMultilevel"/>
    <w:tmpl w:val="0E760B96"/>
    <w:lvl w:ilvl="0" w:tplc="5964C0DA">
      <w:start w:val="11"/>
      <w:numFmt w:val="decimal"/>
      <w:lvlText w:val="%1"/>
      <w:lvlJc w:val="left"/>
      <w:pPr>
        <w:ind w:left="81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53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25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97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9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41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13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85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570" w:hanging="180"/>
      </w:pPr>
      <w:rPr>
        <w:rFonts w:cs="Times New Roman"/>
      </w:rPr>
    </w:lvl>
  </w:abstractNum>
  <w:abstractNum w:abstractNumId="1">
    <w:nsid w:val="0D3F50A9"/>
    <w:multiLevelType w:val="hybridMultilevel"/>
    <w:tmpl w:val="B0986B34"/>
    <w:lvl w:ilvl="0" w:tplc="767048D6">
      <w:start w:val="1"/>
      <w:numFmt w:val="bullet"/>
      <w:lvlText w:val=""/>
      <w:lvlJc w:val="left"/>
      <w:pPr>
        <w:ind w:left="1350" w:hanging="360"/>
      </w:pPr>
      <w:rPr>
        <w:rFonts w:ascii="Symbol" w:eastAsia="Times New Roman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">
    <w:nsid w:val="340155DD"/>
    <w:multiLevelType w:val="hybridMultilevel"/>
    <w:tmpl w:val="5F666536"/>
    <w:lvl w:ilvl="0" w:tplc="0452FB1E">
      <w:start w:val="1"/>
      <w:numFmt w:val="bullet"/>
      <w:lvlText w:val="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903C52"/>
    <w:multiLevelType w:val="hybridMultilevel"/>
    <w:tmpl w:val="05FA86D0"/>
    <w:lvl w:ilvl="0" w:tplc="2994765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4">
    <w:nsid w:val="48883A8B"/>
    <w:multiLevelType w:val="hybridMultilevel"/>
    <w:tmpl w:val="64044F30"/>
    <w:lvl w:ilvl="0" w:tplc="040C000F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5">
    <w:nsid w:val="4E09063C"/>
    <w:multiLevelType w:val="hybridMultilevel"/>
    <w:tmpl w:val="1748AC7E"/>
    <w:lvl w:ilvl="0" w:tplc="392A9164">
      <w:start w:val="1"/>
      <w:numFmt w:val="decimal"/>
      <w:lvlText w:val="%1."/>
      <w:lvlJc w:val="left"/>
      <w:pPr>
        <w:ind w:left="712" w:hanging="57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6">
    <w:nsid w:val="79627172"/>
    <w:multiLevelType w:val="hybridMultilevel"/>
    <w:tmpl w:val="A600BC0C"/>
    <w:lvl w:ilvl="0" w:tplc="B1909904">
      <w:start w:val="1"/>
      <w:numFmt w:val="decimal"/>
      <w:lvlText w:val="%1-"/>
      <w:lvlJc w:val="left"/>
      <w:pPr>
        <w:ind w:left="990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171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43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315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87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59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31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603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750" w:hanging="180"/>
      </w:pPr>
      <w:rPr>
        <w:rFonts w:cs="Times New Roman"/>
      </w:rPr>
    </w:lvl>
  </w:abstractNum>
  <w:abstractNum w:abstractNumId="7">
    <w:nsid w:val="7A50276E"/>
    <w:multiLevelType w:val="hybridMultilevel"/>
    <w:tmpl w:val="C37E36E0"/>
    <w:lvl w:ilvl="0" w:tplc="FACAA1DA">
      <w:start w:val="1"/>
      <w:numFmt w:val="bullet"/>
      <w:lvlText w:val="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8A3EC2"/>
    <w:multiLevelType w:val="hybridMultilevel"/>
    <w:tmpl w:val="A6B634EE"/>
    <w:lvl w:ilvl="0" w:tplc="510A3C7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0"/>
  </w:num>
  <w:num w:numId="5">
    <w:abstractNumId w:val="4"/>
  </w:num>
  <w:num w:numId="6">
    <w:abstractNumId w:val="2"/>
  </w:num>
  <w:num w:numId="7">
    <w:abstractNumId w:val="7"/>
  </w:num>
  <w:num w:numId="8">
    <w:abstractNumId w:val="3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4A77"/>
    <w:rsid w:val="00035130"/>
    <w:rsid w:val="00064B7B"/>
    <w:rsid w:val="00080F45"/>
    <w:rsid w:val="000D390A"/>
    <w:rsid w:val="002C27ED"/>
    <w:rsid w:val="0041694D"/>
    <w:rsid w:val="00462961"/>
    <w:rsid w:val="00475D43"/>
    <w:rsid w:val="004C4589"/>
    <w:rsid w:val="00517C5D"/>
    <w:rsid w:val="00542D65"/>
    <w:rsid w:val="005A4238"/>
    <w:rsid w:val="005F303E"/>
    <w:rsid w:val="00647664"/>
    <w:rsid w:val="00692F75"/>
    <w:rsid w:val="00756C3F"/>
    <w:rsid w:val="007E7992"/>
    <w:rsid w:val="007F3588"/>
    <w:rsid w:val="0081591A"/>
    <w:rsid w:val="00847BB3"/>
    <w:rsid w:val="008D7243"/>
    <w:rsid w:val="008E2F1A"/>
    <w:rsid w:val="00A21F22"/>
    <w:rsid w:val="00A74265"/>
    <w:rsid w:val="00A74A77"/>
    <w:rsid w:val="00A95516"/>
    <w:rsid w:val="00AB6121"/>
    <w:rsid w:val="00AC61C4"/>
    <w:rsid w:val="00B23BC5"/>
    <w:rsid w:val="00B93D90"/>
    <w:rsid w:val="00BA254F"/>
    <w:rsid w:val="00BD64FD"/>
    <w:rsid w:val="00C6003F"/>
    <w:rsid w:val="00D41623"/>
    <w:rsid w:val="00DA47BB"/>
    <w:rsid w:val="00DE261F"/>
    <w:rsid w:val="00E34128"/>
    <w:rsid w:val="00EF5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A77"/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B612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4C45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C45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965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2.png@01D459A2.9F4C51A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jpg@01D459A2.9F4C51A0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cid:image003.jpg@01D459A2.9F4C51A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61</Words>
  <Characters>337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subject/>
  <dc:creator>Admin</dc:creator>
  <cp:keywords/>
  <dc:description/>
  <cp:lastModifiedBy>Pierre SCHERTZER</cp:lastModifiedBy>
  <cp:revision>2</cp:revision>
  <cp:lastPrinted>2019-01-03T15:00:00Z</cp:lastPrinted>
  <dcterms:created xsi:type="dcterms:W3CDTF">2020-02-12T15:04:00Z</dcterms:created>
  <dcterms:modified xsi:type="dcterms:W3CDTF">2020-02-12T15:04:00Z</dcterms:modified>
</cp:coreProperties>
</file>