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FBC" w:rsidRDefault="00D67FBC" w:rsidP="00A74A77">
      <w:pPr>
        <w:rPr>
          <w:color w:val="C45911"/>
          <w:sz w:val="24"/>
          <w:szCs w:val="24"/>
          <w:lang w:eastAsia="fr-FR"/>
        </w:rPr>
      </w:pPr>
      <w:r>
        <w:rPr>
          <w:color w:val="C45911"/>
          <w:sz w:val="24"/>
          <w:szCs w:val="24"/>
          <w:lang w:eastAsia="fr-FR"/>
        </w:rPr>
        <w:t>3</w:t>
      </w:r>
      <w:r>
        <w:rPr>
          <w:color w:val="C45911"/>
          <w:sz w:val="24"/>
          <w:szCs w:val="24"/>
          <w:lang w:eastAsia="fr-FR"/>
        </w:rPr>
        <w:br/>
      </w:r>
      <w:r w:rsidRPr="009B73B7">
        <w:rPr>
          <w:noProof/>
          <w:color w:val="C45911"/>
          <w:sz w:val="24"/>
          <w:szCs w:val="24"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3" o:spid="_x0000_i1025" type="#_x0000_t75" alt="CLUB_VOSGIEN" style="width:61.5pt;height:81pt;visibility:visible">
            <v:imagedata r:id="rId5" r:href="rId6"/>
          </v:shape>
        </w:pict>
      </w:r>
      <w:r>
        <w:rPr>
          <w:color w:val="C45911"/>
          <w:sz w:val="24"/>
          <w:szCs w:val="24"/>
          <w:lang w:eastAsia="fr-FR"/>
        </w:rPr>
        <w:t>    </w:t>
      </w:r>
      <w:r w:rsidRPr="00716619">
        <w:rPr>
          <w:noProof/>
          <w:lang w:eastAsia="fr-FR"/>
        </w:rPr>
        <w:pict>
          <v:shape id="Image 2" o:spid="_x0000_i1026" type="#_x0000_t75" alt="/Users/directrice/Library/Containers/com.microsoft.Outlook/Data/Library/Caches/Signatures/signature_1872068347" style="width:61.5pt;height:78.75pt;visibility:visible">
            <v:imagedata r:id="rId7" r:href="rId8"/>
          </v:shape>
        </w:pict>
      </w:r>
      <w:r>
        <w:rPr>
          <w:color w:val="C45911"/>
          <w:sz w:val="24"/>
          <w:szCs w:val="24"/>
          <w:lang w:eastAsia="fr-FR"/>
        </w:rPr>
        <w:t>   </w:t>
      </w:r>
      <w:r w:rsidRPr="00716619">
        <w:rPr>
          <w:noProof/>
          <w:lang w:eastAsia="fr-FR"/>
        </w:rPr>
        <w:pict>
          <v:shape id="Image 1" o:spid="_x0000_i1027" type="#_x0000_t75" alt="/Users/directrice/Library/Containers/com.microsoft.Outlook/Data/Library/Caches/Signatures/signature_892313993" style="width:105pt;height:79.5pt;visibility:visible">
            <v:imagedata r:id="rId9" r:href="rId10"/>
          </v:shape>
        </w:pict>
      </w:r>
    </w:p>
    <w:p w:rsidR="00D67FBC" w:rsidRDefault="00D67FBC" w:rsidP="00A74A77">
      <w:pPr>
        <w:rPr>
          <w:color w:val="C45911"/>
          <w:sz w:val="24"/>
          <w:szCs w:val="24"/>
          <w:lang w:eastAsia="fr-FR"/>
        </w:rPr>
      </w:pPr>
    </w:p>
    <w:p w:rsidR="00D67FBC" w:rsidRDefault="00D67FBC" w:rsidP="00A74A77">
      <w:pPr>
        <w:rPr>
          <w:color w:val="C45911"/>
          <w:sz w:val="24"/>
          <w:szCs w:val="24"/>
          <w:lang w:eastAsia="fr-FR"/>
        </w:rPr>
      </w:pPr>
    </w:p>
    <w:p w:rsidR="00D67FBC" w:rsidRDefault="00D67FBC" w:rsidP="00A74A77">
      <w:pPr>
        <w:rPr>
          <w:color w:val="C45911"/>
          <w:sz w:val="24"/>
          <w:szCs w:val="24"/>
          <w:lang w:eastAsia="fr-FR"/>
        </w:rPr>
      </w:pPr>
    </w:p>
    <w:p w:rsidR="00D67FBC" w:rsidRDefault="00D67FBC" w:rsidP="00A74A77">
      <w:pPr>
        <w:rPr>
          <w:color w:val="C45911"/>
          <w:sz w:val="24"/>
          <w:szCs w:val="24"/>
          <w:lang w:eastAsia="fr-FR"/>
        </w:rPr>
      </w:pPr>
    </w:p>
    <w:p w:rsidR="00D67FBC" w:rsidRDefault="00D67FBC" w:rsidP="00A74A77">
      <w:pPr>
        <w:rPr>
          <w:lang w:eastAsia="fr-FR"/>
        </w:rPr>
      </w:pPr>
    </w:p>
    <w:p w:rsidR="00D67FBC" w:rsidRPr="000D390A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  <w:r w:rsidRPr="000D390A">
        <w:rPr>
          <w:b/>
          <w:sz w:val="28"/>
          <w:szCs w:val="28"/>
          <w:u w:val="single"/>
        </w:rPr>
        <w:t xml:space="preserve">ORDRE DU JOUR </w:t>
      </w: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  <w:r w:rsidRPr="000D390A">
        <w:rPr>
          <w:b/>
          <w:sz w:val="28"/>
          <w:szCs w:val="28"/>
          <w:u w:val="single"/>
        </w:rPr>
        <w:t>DE L’ASSEMBLEE</w:t>
      </w:r>
      <w:r>
        <w:rPr>
          <w:b/>
          <w:sz w:val="28"/>
          <w:szCs w:val="28"/>
          <w:u w:val="single"/>
        </w:rPr>
        <w:t xml:space="preserve"> GENERALE DU 04 MARS 2020</w:t>
      </w: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 MOLSHEIM A L’HÔTEL DE LA MONNAIE « SALLE MANDERSCHEIDT »</w:t>
      </w: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 xml:space="preserve">  A 20 HEURES 30 </w:t>
      </w: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0D390A">
      <w:pPr>
        <w:jc w:val="center"/>
        <w:rPr>
          <w:b/>
          <w:sz w:val="28"/>
          <w:szCs w:val="28"/>
          <w:u w:val="single"/>
        </w:rPr>
      </w:pPr>
    </w:p>
    <w:p w:rsidR="00D67FBC" w:rsidRDefault="00D67FBC" w:rsidP="00462961">
      <w:pPr>
        <w:ind w:left="-284"/>
        <w:jc w:val="center"/>
        <w:rPr>
          <w:b/>
          <w:sz w:val="28"/>
          <w:szCs w:val="28"/>
          <w:u w:val="single"/>
        </w:rPr>
      </w:pPr>
    </w:p>
    <w:p w:rsidR="00D67FBC" w:rsidRPr="00A74265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Pr="00A74265">
        <w:rPr>
          <w:sz w:val="28"/>
          <w:szCs w:val="28"/>
        </w:rPr>
        <w:t>Accueil et ouverture de l’Assemblée Générale par le Président</w:t>
      </w:r>
    </w:p>
    <w:p w:rsidR="00D67FBC" w:rsidRPr="00A74265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</w:r>
      <w:r w:rsidRPr="00A74265">
        <w:rPr>
          <w:sz w:val="28"/>
          <w:szCs w:val="28"/>
        </w:rPr>
        <w:t>Lecture du rapport de l’année précédente par la secrétaire et</w:t>
      </w:r>
    </w:p>
    <w:p w:rsidR="00D67FBC" w:rsidRPr="00A74265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74265">
        <w:rPr>
          <w:sz w:val="28"/>
          <w:szCs w:val="28"/>
        </w:rPr>
        <w:t>approbation du procès-verbal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</w:r>
      <w:r w:rsidRPr="00A74265">
        <w:rPr>
          <w:sz w:val="28"/>
          <w:szCs w:val="28"/>
        </w:rPr>
        <w:t>Ra</w:t>
      </w:r>
      <w:r>
        <w:rPr>
          <w:sz w:val="28"/>
          <w:szCs w:val="28"/>
        </w:rPr>
        <w:t>pport d’activité de l’année 2019</w:t>
      </w:r>
      <w:r w:rsidRPr="00A74265">
        <w:rPr>
          <w:sz w:val="28"/>
          <w:szCs w:val="28"/>
        </w:rPr>
        <w:t xml:space="preserve"> par les différents responsables :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     sentiers et ski.</w:t>
      </w:r>
    </w:p>
    <w:p w:rsidR="00D67FBC" w:rsidRPr="00A74265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</w:r>
      <w:r w:rsidRPr="00A74265">
        <w:rPr>
          <w:sz w:val="28"/>
          <w:szCs w:val="28"/>
        </w:rPr>
        <w:t>Présentation de la trésorerie section ski</w:t>
      </w:r>
    </w:p>
    <w:p w:rsidR="00D67FBC" w:rsidRPr="00A74265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</w:r>
      <w:r w:rsidRPr="00A74265">
        <w:rPr>
          <w:sz w:val="28"/>
          <w:szCs w:val="28"/>
        </w:rPr>
        <w:t>Présentation de la trésorerie section randonnée</w:t>
      </w:r>
    </w:p>
    <w:p w:rsidR="00D67FBC" w:rsidRPr="00A74265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6.</w:t>
      </w:r>
      <w:r>
        <w:rPr>
          <w:sz w:val="28"/>
          <w:szCs w:val="28"/>
        </w:rPr>
        <w:tab/>
        <w:t>R</w:t>
      </w:r>
      <w:r w:rsidRPr="00A74265">
        <w:rPr>
          <w:sz w:val="28"/>
          <w:szCs w:val="28"/>
        </w:rPr>
        <w:t>apport des réviseurs aux comptes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  <w:t>Quitus aux deux trésoriers et au comité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ab/>
        <w:t>Renouvellement des réviseurs aux comptes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  <w:t>Renouvellement du tiers sortant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10.</w:t>
      </w:r>
      <w:r>
        <w:rPr>
          <w:sz w:val="28"/>
          <w:szCs w:val="28"/>
        </w:rPr>
        <w:tab/>
        <w:t>Présentation des évènements pour 2020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11.</w:t>
      </w:r>
      <w:r>
        <w:rPr>
          <w:sz w:val="28"/>
          <w:szCs w:val="28"/>
        </w:rPr>
        <w:tab/>
        <w:t>Remise des distinctions</w:t>
      </w:r>
    </w:p>
    <w:p w:rsidR="00D67FBC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12.</w:t>
      </w:r>
      <w:r>
        <w:rPr>
          <w:sz w:val="28"/>
          <w:szCs w:val="28"/>
        </w:rPr>
        <w:tab/>
        <w:t>Intervention des personnalités</w:t>
      </w:r>
    </w:p>
    <w:p w:rsidR="00D67FBC" w:rsidRPr="00847BB3" w:rsidRDefault="00D67FBC" w:rsidP="00A74265">
      <w:pPr>
        <w:ind w:left="142"/>
        <w:rPr>
          <w:sz w:val="28"/>
          <w:szCs w:val="28"/>
        </w:rPr>
      </w:pPr>
      <w:r>
        <w:rPr>
          <w:sz w:val="28"/>
          <w:szCs w:val="28"/>
        </w:rPr>
        <w:t>13.</w:t>
      </w:r>
      <w:r>
        <w:rPr>
          <w:sz w:val="28"/>
          <w:szCs w:val="28"/>
        </w:rPr>
        <w:tab/>
        <w:t>Verre de l’amitié offert par le Club Vosgien Molsheim/Mutzig</w:t>
      </w:r>
    </w:p>
    <w:sectPr w:rsidR="00D67FBC" w:rsidRPr="00847BB3" w:rsidSect="005F3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83F76"/>
    <w:multiLevelType w:val="hybridMultilevel"/>
    <w:tmpl w:val="0E760B96"/>
    <w:lvl w:ilvl="0" w:tplc="5964C0DA">
      <w:start w:val="11"/>
      <w:numFmt w:val="decimal"/>
      <w:lvlText w:val="%1"/>
      <w:lvlJc w:val="left"/>
      <w:pPr>
        <w:ind w:left="81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">
    <w:nsid w:val="0D3F50A9"/>
    <w:multiLevelType w:val="hybridMultilevel"/>
    <w:tmpl w:val="B0986B34"/>
    <w:lvl w:ilvl="0" w:tplc="767048D6">
      <w:start w:val="1"/>
      <w:numFmt w:val="bullet"/>
      <w:lvlText w:val=""/>
      <w:lvlJc w:val="left"/>
      <w:pPr>
        <w:ind w:left="1350" w:hanging="360"/>
      </w:pPr>
      <w:rPr>
        <w:rFonts w:ascii="Symbol" w:eastAsia="Times New Roman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340155DD"/>
    <w:multiLevelType w:val="hybridMultilevel"/>
    <w:tmpl w:val="5F666536"/>
    <w:lvl w:ilvl="0" w:tplc="0452FB1E">
      <w:start w:val="1"/>
      <w:numFmt w:val="bullet"/>
      <w:lvlText w:val="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903C52"/>
    <w:multiLevelType w:val="hybridMultilevel"/>
    <w:tmpl w:val="05FA86D0"/>
    <w:lvl w:ilvl="0" w:tplc="2994765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>
    <w:nsid w:val="48883A8B"/>
    <w:multiLevelType w:val="hybridMultilevel"/>
    <w:tmpl w:val="64044F30"/>
    <w:lvl w:ilvl="0" w:tplc="040C000F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>
    <w:nsid w:val="79627172"/>
    <w:multiLevelType w:val="hybridMultilevel"/>
    <w:tmpl w:val="A600BC0C"/>
    <w:lvl w:ilvl="0" w:tplc="B1909904">
      <w:start w:val="1"/>
      <w:numFmt w:val="decimal"/>
      <w:lvlText w:val="%1-"/>
      <w:lvlJc w:val="left"/>
      <w:pPr>
        <w:ind w:left="99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6">
    <w:nsid w:val="7A50276E"/>
    <w:multiLevelType w:val="hybridMultilevel"/>
    <w:tmpl w:val="C37E36E0"/>
    <w:lvl w:ilvl="0" w:tplc="FACAA1DA">
      <w:start w:val="1"/>
      <w:numFmt w:val="bullet"/>
      <w:lvlText w:val="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8A3EC2"/>
    <w:multiLevelType w:val="hybridMultilevel"/>
    <w:tmpl w:val="A6B634EE"/>
    <w:lvl w:ilvl="0" w:tplc="510A3C7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4A77"/>
    <w:rsid w:val="00035130"/>
    <w:rsid w:val="00064B7B"/>
    <w:rsid w:val="00080F45"/>
    <w:rsid w:val="000C3029"/>
    <w:rsid w:val="000D390A"/>
    <w:rsid w:val="002C27ED"/>
    <w:rsid w:val="00437F9C"/>
    <w:rsid w:val="00462961"/>
    <w:rsid w:val="004C4589"/>
    <w:rsid w:val="005F303E"/>
    <w:rsid w:val="00692F75"/>
    <w:rsid w:val="00716619"/>
    <w:rsid w:val="00720129"/>
    <w:rsid w:val="00756C3F"/>
    <w:rsid w:val="007E7992"/>
    <w:rsid w:val="007F3588"/>
    <w:rsid w:val="00847BB3"/>
    <w:rsid w:val="008D7243"/>
    <w:rsid w:val="008E2F1A"/>
    <w:rsid w:val="009B73B7"/>
    <w:rsid w:val="00A21F22"/>
    <w:rsid w:val="00A74265"/>
    <w:rsid w:val="00A74A77"/>
    <w:rsid w:val="00A95516"/>
    <w:rsid w:val="00AB6121"/>
    <w:rsid w:val="00AC61C4"/>
    <w:rsid w:val="00B93D90"/>
    <w:rsid w:val="00BA254F"/>
    <w:rsid w:val="00BD64FD"/>
    <w:rsid w:val="00C6003F"/>
    <w:rsid w:val="00D67FBC"/>
    <w:rsid w:val="00E34128"/>
    <w:rsid w:val="00EA0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77"/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B61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4C45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45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12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459A2.9F4C51A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459A2.9F4C51A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cid:image003.jpg@01D459A2.9F4C51A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130</Words>
  <Characters>720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Admin</dc:creator>
  <cp:keywords/>
  <dc:description/>
  <cp:lastModifiedBy>Pierre SCHERTZER</cp:lastModifiedBy>
  <cp:revision>2</cp:revision>
  <cp:lastPrinted>2019-01-03T15:00:00Z</cp:lastPrinted>
  <dcterms:created xsi:type="dcterms:W3CDTF">2020-02-12T15:03:00Z</dcterms:created>
  <dcterms:modified xsi:type="dcterms:W3CDTF">2020-02-12T15:03:00Z</dcterms:modified>
</cp:coreProperties>
</file>