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796" w:rsidRDefault="00163796" w:rsidP="00EB1CCB">
      <w:pPr>
        <w:rPr>
          <w:rStyle w:val="Strong"/>
          <w:rFonts w:ascii="Arial" w:hAnsi="Arial" w:cs="Arial"/>
          <w:color w:val="000000"/>
          <w:sz w:val="27"/>
          <w:szCs w:val="27"/>
          <w:u w:val="single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6" type="#_x0000_t202" style="position:absolute;margin-left:78pt;margin-top:57.05pt;width:108.5pt;height:16.1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" stroked="f">
            <v:textbox>
              <w:txbxContent>
                <w:p w:rsidR="00163796" w:rsidRDefault="00163796" w:rsidP="00EB1CCB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object w:dxaOrig="5625" w:dyaOrig="1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.25pt;height:84.75pt" o:ole="" fillcolor="window">
            <v:imagedata r:id="rId4" o:title=""/>
          </v:shape>
          <o:OLEObject Type="Embed" ProgID="MSPhotoEd.3" ShapeID="_x0000_i1025" DrawAspect="Content" ObjectID="_1638907549" r:id="rId5"/>
        </w:object>
      </w:r>
    </w:p>
    <w:p w:rsidR="00163796" w:rsidRDefault="00163796"/>
    <w:p w:rsidR="00163796" w:rsidRPr="00EB1CCB" w:rsidRDefault="00163796">
      <w:pPr>
        <w:rPr>
          <w:rFonts w:ascii="Calibri" w:hAnsi="Calibri" w:cs="Calibri"/>
          <w:sz w:val="28"/>
          <w:szCs w:val="28"/>
        </w:rPr>
      </w:pPr>
    </w:p>
    <w:p w:rsidR="00163796" w:rsidRPr="007C0778" w:rsidRDefault="00163796">
      <w:pPr>
        <w:rPr>
          <w:rFonts w:ascii="Calibri" w:hAnsi="Calibri" w:cs="Calibri"/>
          <w:b/>
          <w:bCs/>
          <w:sz w:val="40"/>
          <w:szCs w:val="40"/>
        </w:rPr>
      </w:pPr>
      <w:r w:rsidRPr="007C0778">
        <w:rPr>
          <w:rFonts w:ascii="Calibri" w:hAnsi="Calibri" w:cs="Calibri"/>
          <w:b/>
          <w:bCs/>
          <w:sz w:val="40"/>
          <w:szCs w:val="40"/>
        </w:rPr>
        <w:t xml:space="preserve">Sortie Raquette de neige </w:t>
      </w:r>
      <w:r>
        <w:rPr>
          <w:rFonts w:ascii="Calibri" w:hAnsi="Calibri" w:cs="Calibri"/>
          <w:b/>
          <w:bCs/>
          <w:sz w:val="40"/>
          <w:szCs w:val="40"/>
        </w:rPr>
        <w:t>le</w:t>
      </w:r>
      <w:r w:rsidRPr="007C0778">
        <w:rPr>
          <w:rFonts w:ascii="Calibri" w:hAnsi="Calibri" w:cs="Calibri"/>
          <w:b/>
          <w:bCs/>
          <w:sz w:val="40"/>
          <w:szCs w:val="40"/>
        </w:rPr>
        <w:t xml:space="preserve"> dimanche 19 janvier 2020</w:t>
      </w: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_________________________________________________________________</w:t>
      </w: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Le Club Vosgien Molsheim / Mutzig invite ses membres et amis à une sortie raquette de neige le dimanche 19 janvier 2020.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Rendez-vous à 9 h à MOLSHEIM – Parking en face de la piscine découverte.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Départ en covoiturage – Voiture équipée de pneus neige obligatoire.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Randonnée en raquette soit au Champ du Feu soit au Col des Bagenelles.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Distance </w:t>
      </w:r>
      <w:r>
        <w:rPr>
          <w:rFonts w:ascii="Calibri" w:hAnsi="Calibri" w:cs="Calibri"/>
          <w:sz w:val="28"/>
          <w:szCs w:val="28"/>
        </w:rPr>
        <w:tab/>
        <w:t>+/- 8 km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Dénivelé</w:t>
      </w:r>
      <w:r>
        <w:rPr>
          <w:rFonts w:ascii="Calibri" w:hAnsi="Calibri" w:cs="Calibri"/>
          <w:sz w:val="28"/>
          <w:szCs w:val="28"/>
        </w:rPr>
        <w:tab/>
        <w:t>+/- 250 m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Repas et boissons tirés du sac. Vêtements chauds de circonstance.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Pr="007C0778" w:rsidRDefault="00163796" w:rsidP="007C0778">
      <w:pPr>
        <w:jc w:val="both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7C0778">
        <w:rPr>
          <w:rFonts w:ascii="Calibri" w:hAnsi="Calibri" w:cs="Calibri"/>
          <w:b/>
          <w:bCs/>
          <w:i/>
          <w:iCs/>
          <w:sz w:val="28"/>
          <w:szCs w:val="28"/>
        </w:rPr>
        <w:t>Pour la bonne organisation de cette sortie, l’inscription est obligatoire avant le 17 janvier 2020. Location de raquettes possible à l’inscription.</w:t>
      </w: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</w:p>
    <w:p w:rsidR="00163796" w:rsidRDefault="00163796" w:rsidP="007C0778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Si les conditions climatiques ne sont pas favorables pour la sortie raquette, une randonnée pédestre sera organisée avec même horaire et lieu de départ. Lieu de la randonnée </w:t>
      </w:r>
      <w:bookmarkStart w:id="0" w:name="_GoBack"/>
      <w:bookmarkEnd w:id="0"/>
      <w:r>
        <w:rPr>
          <w:rFonts w:ascii="Calibri" w:hAnsi="Calibri" w:cs="Calibri"/>
          <w:sz w:val="28"/>
          <w:szCs w:val="28"/>
        </w:rPr>
        <w:t>restant à définir.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Guide : Willy DINDINGER </w:t>
      </w:r>
      <w:r>
        <w:rPr>
          <w:rFonts w:ascii="Calibri" w:hAnsi="Calibri" w:cs="Calibri"/>
          <w:sz w:val="28"/>
          <w:szCs w:val="28"/>
        </w:rPr>
        <w:sym w:font="Wingdings" w:char="F028"/>
      </w:r>
      <w:r>
        <w:rPr>
          <w:rFonts w:ascii="Calibri" w:hAnsi="Calibri" w:cs="Calibri"/>
          <w:sz w:val="28"/>
          <w:szCs w:val="28"/>
        </w:rPr>
        <w:t xml:space="preserve"> 07 88 66 97 06</w:t>
      </w: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Default="00163796">
      <w:pPr>
        <w:rPr>
          <w:rFonts w:ascii="Calibri" w:hAnsi="Calibri" w:cs="Calibri"/>
          <w:sz w:val="28"/>
          <w:szCs w:val="28"/>
        </w:rPr>
      </w:pPr>
    </w:p>
    <w:p w:rsidR="00163796" w:rsidRPr="00EB1CCB" w:rsidRDefault="00163796">
      <w:pPr>
        <w:rPr>
          <w:rFonts w:ascii="Calibri" w:hAnsi="Calibri" w:cs="Calibri"/>
          <w:sz w:val="28"/>
          <w:szCs w:val="28"/>
        </w:rPr>
      </w:pPr>
    </w:p>
    <w:p w:rsidR="00163796" w:rsidRPr="00EB1CCB" w:rsidRDefault="00163796">
      <w:pPr>
        <w:rPr>
          <w:rFonts w:ascii="Calibri" w:hAnsi="Calibri" w:cs="Calibri"/>
          <w:sz w:val="28"/>
          <w:szCs w:val="28"/>
        </w:rPr>
      </w:pPr>
    </w:p>
    <w:p w:rsidR="00163796" w:rsidRPr="00EB1CCB" w:rsidRDefault="00163796">
      <w:pPr>
        <w:rPr>
          <w:rFonts w:ascii="Calibri" w:hAnsi="Calibri" w:cs="Calibri"/>
          <w:sz w:val="28"/>
          <w:szCs w:val="28"/>
        </w:rPr>
      </w:pPr>
    </w:p>
    <w:sectPr w:rsidR="00163796" w:rsidRPr="00EB1CCB" w:rsidSect="007202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1CCB"/>
    <w:rsid w:val="00163796"/>
    <w:rsid w:val="007202C4"/>
    <w:rsid w:val="007C0778"/>
    <w:rsid w:val="009B0BF0"/>
    <w:rsid w:val="00A150CC"/>
    <w:rsid w:val="00E04635"/>
    <w:rsid w:val="00EB1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Table Theme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CCB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EB1CCB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150</Words>
  <Characters>828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Pierre SCHERTZER</cp:lastModifiedBy>
  <cp:revision>2</cp:revision>
  <dcterms:created xsi:type="dcterms:W3CDTF">2019-12-26T22:19:00Z</dcterms:created>
  <dcterms:modified xsi:type="dcterms:W3CDTF">2019-12-26T22:19:00Z</dcterms:modified>
</cp:coreProperties>
</file>